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203D2B" w14:textId="77777777" w:rsidR="00AE35D1" w:rsidRDefault="00F016D3" w:rsidP="007F7E3F">
      <w:pPr>
        <w:tabs>
          <w:tab w:val="left" w:pos="3261"/>
        </w:tabs>
      </w:pPr>
      <w:r>
        <w:rPr>
          <w:noProof/>
          <w:lang w:val="it-IT" w:eastAsia="it-IT"/>
        </w:rPr>
        <w:drawing>
          <wp:anchor distT="0" distB="0" distL="114300" distR="114300" simplePos="0" relativeHeight="251697151" behindDoc="1" locked="1" layoutInCell="1" allowOverlap="1" wp14:anchorId="5A2594BB" wp14:editId="6EC7A9EA">
            <wp:simplePos x="0" y="0"/>
            <wp:positionH relativeFrom="column">
              <wp:posOffset>-937260</wp:posOffset>
            </wp:positionH>
            <wp:positionV relativeFrom="page">
              <wp:posOffset>6985</wp:posOffset>
            </wp:positionV>
            <wp:extent cx="7581900" cy="10724515"/>
            <wp:effectExtent l="0" t="0" r="0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0EA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694080" behindDoc="0" locked="1" layoutInCell="1" allowOverlap="1" wp14:anchorId="7CCE69FE" wp14:editId="15C53C5F">
                <wp:simplePos x="0" y="0"/>
                <wp:positionH relativeFrom="column">
                  <wp:posOffset>-211756</wp:posOffset>
                </wp:positionH>
                <wp:positionV relativeFrom="page">
                  <wp:posOffset>9846644</wp:posOffset>
                </wp:positionV>
                <wp:extent cx="6033600" cy="612000"/>
                <wp:effectExtent l="0" t="0" r="0" b="0"/>
                <wp:wrapSquare wrapText="bothSides"/>
                <wp:docPr id="4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3600" cy="612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FBDD5" w14:textId="6C736CE2" w:rsidR="00C23D45" w:rsidRPr="00BE0BAD" w:rsidRDefault="00C23D45" w:rsidP="00C23D45">
                            <w:pPr>
                              <w:ind w:right="-99"/>
                              <w:rPr>
                                <w:color w:val="366473"/>
                                <w:sz w:val="20"/>
                                <w:szCs w:val="20"/>
                              </w:rPr>
                            </w:pPr>
                            <w:r w:rsidRPr="00BE0BAD">
                              <w:rPr>
                                <w:color w:val="366473"/>
                                <w:sz w:val="20"/>
                                <w:szCs w:val="20"/>
                              </w:rPr>
                              <w:t>Website:</w:t>
                            </w:r>
                            <w:bookmarkStart w:id="1" w:name="_Hlk7769379"/>
                            <w:r w:rsidR="00BE0BAD" w:rsidRPr="00BE0BA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9" w:history="1">
                              <w:r w:rsidR="00BE0BAD" w:rsidRPr="00BE0BAD">
                                <w:rPr>
                                  <w:rStyle w:val="Hipervnculo"/>
                                  <w:rFonts w:eastAsia="Calibri" w:cstheme="minorHAnsi"/>
                                  <w:b/>
                                  <w:bCs/>
                                  <w:color w:val="ED7D31" w:themeColor="accent2"/>
                                  <w:sz w:val="18"/>
                                  <w:szCs w:val="18"/>
                                  <w:u w:val="none"/>
                                </w:rPr>
                                <w:t>www.cultvet.eu</w:t>
                              </w:r>
                            </w:hyperlink>
                            <w:bookmarkEnd w:id="1"/>
                            <w:r w:rsidRPr="00BE0BAD">
                              <w:rPr>
                                <w:color w:val="366473"/>
                                <w:sz w:val="20"/>
                                <w:szCs w:val="20"/>
                              </w:rPr>
                              <w:t xml:space="preserve">           Facebook: </w:t>
                            </w:r>
                            <w:r w:rsidR="00BE0BAD" w:rsidRPr="00BE0BAD">
                              <w:rPr>
                                <w:rFonts w:eastAsia="Calibri" w:cstheme="minorHAnsi"/>
                                <w:b/>
                                <w:color w:val="D57800"/>
                                <w:sz w:val="18"/>
                                <w:szCs w:val="18"/>
                              </w:rPr>
                              <w:t>Cultvet Erasmus +</w:t>
                            </w:r>
                            <w:r w:rsidR="00BE0BAD" w:rsidRPr="006268E0">
                              <w:rPr>
                                <w:rFonts w:eastAsia="Calibri" w:cstheme="minorHAnsi"/>
                                <w:b/>
                                <w:color w:val="D57800"/>
                              </w:rPr>
                              <w:t xml:space="preserve">  </w:t>
                            </w:r>
                            <w:r w:rsidRPr="00BE0BAD">
                              <w:rPr>
                                <w:color w:val="366473"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14:paraId="76F24DB2" w14:textId="730F8750" w:rsidR="00C23D45" w:rsidRPr="00BE0BAD" w:rsidRDefault="00C23D45" w:rsidP="00C23D45">
                            <w:pPr>
                              <w:ind w:right="-99"/>
                              <w:rPr>
                                <w:color w:val="366473"/>
                                <w:sz w:val="20"/>
                                <w:szCs w:val="20"/>
                              </w:rPr>
                            </w:pPr>
                            <w:r w:rsidRPr="00BE0BAD">
                              <w:rPr>
                                <w:color w:val="366473"/>
                                <w:sz w:val="20"/>
                                <w:szCs w:val="20"/>
                              </w:rPr>
                              <w:t xml:space="preserve"> Twitter: </w:t>
                            </w:r>
                            <w:bookmarkStart w:id="2" w:name="_Hlk7769371"/>
                            <w:r w:rsidR="00BE0BAD" w:rsidRPr="00BE0BAD">
                              <w:rPr>
                                <w:rFonts w:eastAsia="Calibri" w:cstheme="minorHAnsi"/>
                                <w:b/>
                                <w:color w:val="D57800"/>
                                <w:sz w:val="18"/>
                                <w:szCs w:val="18"/>
                              </w:rPr>
                              <w:t>@CultVet</w:t>
                            </w:r>
                            <w:bookmarkEnd w:id="2"/>
                            <w:r w:rsidR="00BE0BAD" w:rsidRPr="006268E0">
                              <w:rPr>
                                <w:rFonts w:cstheme="minorHAnsi"/>
                                <w:color w:val="366473"/>
                              </w:rPr>
                              <w:t xml:space="preserve">    </w:t>
                            </w:r>
                            <w:r w:rsidRPr="00BE0BAD">
                              <w:rPr>
                                <w:color w:val="366473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BE0BAD">
                              <w:rPr>
                                <w:color w:val="366473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BE0BAD">
                              <w:rPr>
                                <w:color w:val="366473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BE0BAD">
                              <w:rPr>
                                <w:color w:val="366473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BE0BAD">
                              <w:rPr>
                                <w:color w:val="366473"/>
                                <w:sz w:val="20"/>
                                <w:szCs w:val="20"/>
                              </w:rPr>
                              <w:t xml:space="preserve">Youtube: </w:t>
                            </w:r>
                            <w:r w:rsidR="00BE0BAD" w:rsidRPr="00BE0BAD">
                              <w:rPr>
                                <w:rFonts w:eastAsia="Calibri" w:cstheme="minorHAnsi"/>
                                <w:b/>
                                <w:color w:val="D57800"/>
                                <w:sz w:val="18"/>
                                <w:szCs w:val="18"/>
                              </w:rPr>
                              <w:t>CULTVET</w:t>
                            </w:r>
                            <w:r w:rsidR="00BE0BAD" w:rsidRPr="006268E0">
                              <w:rPr>
                                <w:rFonts w:cstheme="minorHAnsi"/>
                                <w:color w:val="366473"/>
                              </w:rPr>
                              <w:t xml:space="preserve">    </w:t>
                            </w:r>
                          </w:p>
                          <w:p w14:paraId="489BA425" w14:textId="77777777" w:rsidR="00C23D45" w:rsidRDefault="00C23D45" w:rsidP="00C23D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E69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6.65pt;margin-top:775.35pt;width:475.1pt;height:48.2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" stroked="f">
                <v:fill opacity="0"/>
                <v:textbox>
                  <w:txbxContent>
                    <w:p w14:paraId="000FBDD5" w14:textId="6C736CE2" w:rsidR="00C23D45" w:rsidRPr="00BE0BAD" w:rsidRDefault="00C23D45" w:rsidP="00C23D45">
                      <w:pPr>
                        <w:ind w:right="-99"/>
                        <w:rPr>
                          <w:color w:val="366473"/>
                          <w:sz w:val="20"/>
                          <w:szCs w:val="20"/>
                        </w:rPr>
                      </w:pPr>
                      <w:r w:rsidRPr="00BE0BAD">
                        <w:rPr>
                          <w:color w:val="366473"/>
                          <w:sz w:val="20"/>
                          <w:szCs w:val="20"/>
                        </w:rPr>
                        <w:t>Website:</w:t>
                      </w:r>
                      <w:bookmarkStart w:id="3" w:name="_Hlk7769379"/>
                      <w:r w:rsidR="00BE0BAD" w:rsidRPr="00BE0BAD">
                        <w:rPr>
                          <w:sz w:val="20"/>
                          <w:szCs w:val="20"/>
                        </w:rPr>
                        <w:t xml:space="preserve"> </w:t>
                      </w:r>
                      <w:hyperlink r:id="rId10" w:history="1">
                        <w:r w:rsidR="00BE0BAD" w:rsidRPr="00BE0BAD">
                          <w:rPr>
                            <w:rStyle w:val="Collegamentoipertestuale"/>
                            <w:rFonts w:eastAsia="Calibri" w:cstheme="minorHAnsi"/>
                            <w:b/>
                            <w:bCs/>
                            <w:color w:val="ED7D31" w:themeColor="accent2"/>
                            <w:sz w:val="18"/>
                            <w:szCs w:val="18"/>
                            <w:u w:val="none"/>
                          </w:rPr>
                          <w:t>www.cultvet.eu</w:t>
                        </w:r>
                      </w:hyperlink>
                      <w:bookmarkEnd w:id="3"/>
                      <w:r w:rsidRPr="00BE0BAD">
                        <w:rPr>
                          <w:color w:val="366473"/>
                          <w:sz w:val="20"/>
                          <w:szCs w:val="20"/>
                        </w:rPr>
                        <w:t xml:space="preserve">           Facebook: </w:t>
                      </w:r>
                      <w:proofErr w:type="spellStart"/>
                      <w:r w:rsidR="00BE0BAD" w:rsidRPr="00BE0BAD">
                        <w:rPr>
                          <w:rFonts w:eastAsia="Calibri" w:cstheme="minorHAnsi"/>
                          <w:b/>
                          <w:color w:val="D57800"/>
                          <w:sz w:val="18"/>
                          <w:szCs w:val="18"/>
                        </w:rPr>
                        <w:t>Cultvet</w:t>
                      </w:r>
                      <w:proofErr w:type="spellEnd"/>
                      <w:r w:rsidR="00BE0BAD" w:rsidRPr="00BE0BAD">
                        <w:rPr>
                          <w:rFonts w:eastAsia="Calibri" w:cstheme="minorHAnsi"/>
                          <w:b/>
                          <w:color w:val="D57800"/>
                          <w:sz w:val="18"/>
                          <w:szCs w:val="18"/>
                        </w:rPr>
                        <w:t xml:space="preserve"> Erasmus +</w:t>
                      </w:r>
                      <w:r w:rsidR="00BE0BAD" w:rsidRPr="006268E0">
                        <w:rPr>
                          <w:rFonts w:eastAsia="Calibri" w:cstheme="minorHAnsi"/>
                          <w:b/>
                          <w:color w:val="D57800"/>
                        </w:rPr>
                        <w:t xml:space="preserve">  </w:t>
                      </w:r>
                      <w:r w:rsidRPr="00BE0BAD">
                        <w:rPr>
                          <w:color w:val="366473"/>
                          <w:sz w:val="20"/>
                          <w:szCs w:val="20"/>
                        </w:rPr>
                        <w:t xml:space="preserve">    </w:t>
                      </w:r>
                    </w:p>
                    <w:p w14:paraId="76F24DB2" w14:textId="730F8750" w:rsidR="00C23D45" w:rsidRPr="00BE0BAD" w:rsidRDefault="00C23D45" w:rsidP="00C23D45">
                      <w:pPr>
                        <w:ind w:right="-99"/>
                        <w:rPr>
                          <w:color w:val="366473"/>
                          <w:sz w:val="20"/>
                          <w:szCs w:val="20"/>
                        </w:rPr>
                      </w:pPr>
                      <w:r w:rsidRPr="00BE0BAD">
                        <w:rPr>
                          <w:color w:val="366473"/>
                          <w:sz w:val="20"/>
                          <w:szCs w:val="20"/>
                        </w:rPr>
                        <w:t xml:space="preserve"> Twitter: </w:t>
                      </w:r>
                      <w:bookmarkStart w:id="4" w:name="_Hlk7769371"/>
                      <w:r w:rsidR="00BE0BAD" w:rsidRPr="00BE0BAD">
                        <w:rPr>
                          <w:rFonts w:eastAsia="Calibri" w:cstheme="minorHAnsi"/>
                          <w:b/>
                          <w:color w:val="D57800"/>
                          <w:sz w:val="18"/>
                          <w:szCs w:val="18"/>
                        </w:rPr>
                        <w:t>@</w:t>
                      </w:r>
                      <w:proofErr w:type="spellStart"/>
                      <w:r w:rsidR="00BE0BAD" w:rsidRPr="00BE0BAD">
                        <w:rPr>
                          <w:rFonts w:eastAsia="Calibri" w:cstheme="minorHAnsi"/>
                          <w:b/>
                          <w:color w:val="D57800"/>
                          <w:sz w:val="18"/>
                          <w:szCs w:val="18"/>
                        </w:rPr>
                        <w:t>CultVet</w:t>
                      </w:r>
                      <w:bookmarkEnd w:id="4"/>
                      <w:proofErr w:type="spellEnd"/>
                      <w:r w:rsidR="00BE0BAD" w:rsidRPr="006268E0">
                        <w:rPr>
                          <w:rFonts w:cstheme="minorHAnsi"/>
                          <w:color w:val="366473"/>
                        </w:rPr>
                        <w:t xml:space="preserve">    </w:t>
                      </w:r>
                      <w:r w:rsidRPr="00BE0BAD">
                        <w:rPr>
                          <w:color w:val="366473"/>
                          <w:sz w:val="20"/>
                          <w:szCs w:val="20"/>
                        </w:rPr>
                        <w:t xml:space="preserve">    </w:t>
                      </w:r>
                      <w:r w:rsidR="00BE0BAD">
                        <w:rPr>
                          <w:color w:val="366473"/>
                          <w:sz w:val="20"/>
                          <w:szCs w:val="20"/>
                        </w:rPr>
                        <w:t xml:space="preserve">     </w:t>
                      </w:r>
                      <w:r w:rsidRPr="00BE0BAD">
                        <w:rPr>
                          <w:color w:val="366473"/>
                          <w:sz w:val="20"/>
                          <w:szCs w:val="20"/>
                        </w:rPr>
                        <w:t xml:space="preserve">    </w:t>
                      </w:r>
                      <w:r w:rsidR="00BE0BAD">
                        <w:rPr>
                          <w:color w:val="366473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r w:rsidRPr="00BE0BAD">
                        <w:rPr>
                          <w:color w:val="366473"/>
                          <w:sz w:val="20"/>
                          <w:szCs w:val="20"/>
                        </w:rPr>
                        <w:t>Youtube</w:t>
                      </w:r>
                      <w:proofErr w:type="spellEnd"/>
                      <w:r w:rsidRPr="00BE0BAD">
                        <w:rPr>
                          <w:color w:val="366473"/>
                          <w:sz w:val="20"/>
                          <w:szCs w:val="20"/>
                        </w:rPr>
                        <w:t xml:space="preserve">: </w:t>
                      </w:r>
                      <w:r w:rsidR="00BE0BAD" w:rsidRPr="00BE0BAD">
                        <w:rPr>
                          <w:rFonts w:eastAsia="Calibri" w:cstheme="minorHAnsi"/>
                          <w:b/>
                          <w:color w:val="D57800"/>
                          <w:sz w:val="18"/>
                          <w:szCs w:val="18"/>
                        </w:rPr>
                        <w:t>CULTVET</w:t>
                      </w:r>
                      <w:r w:rsidR="00BE0BAD" w:rsidRPr="006268E0">
                        <w:rPr>
                          <w:rFonts w:cstheme="minorHAnsi"/>
                          <w:color w:val="366473"/>
                        </w:rPr>
                        <w:t xml:space="preserve">    </w:t>
                      </w:r>
                    </w:p>
                    <w:p w14:paraId="489BA425" w14:textId="77777777" w:rsidR="00C23D45" w:rsidRDefault="00C23D45" w:rsidP="00C23D45"/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="008C70EA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4AA9CF2B" wp14:editId="6074A98D">
                <wp:simplePos x="0" y="0"/>
                <wp:positionH relativeFrom="column">
                  <wp:posOffset>828675</wp:posOffset>
                </wp:positionH>
                <wp:positionV relativeFrom="page">
                  <wp:posOffset>3714115</wp:posOffset>
                </wp:positionV>
                <wp:extent cx="4679950" cy="1171575"/>
                <wp:effectExtent l="0" t="0" r="6350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995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2BC0CD" w14:textId="2D50C4FC" w:rsidR="00C624E6" w:rsidRPr="00C624E6" w:rsidRDefault="00437087" w:rsidP="00C624E6">
                            <w:pPr>
                              <w:jc w:val="center"/>
                              <w:rPr>
                                <w:b/>
                                <w:color w:val="D578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D57800"/>
                                <w:sz w:val="40"/>
                                <w:szCs w:val="40"/>
                              </w:rPr>
                              <w:t>APPLICATION FORM</w:t>
                            </w:r>
                          </w:p>
                          <w:p w14:paraId="6F87D027" w14:textId="77777777" w:rsidR="008E5863" w:rsidRPr="008E5863" w:rsidRDefault="008E5863" w:rsidP="008E5863">
                            <w:pPr>
                              <w:ind w:left="993" w:right="-356"/>
                              <w:jc w:val="center"/>
                              <w:rPr>
                                <w:color w:val="36647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9CF2B" id="Text Box 15" o:spid="_x0000_s1027" type="#_x0000_t202" style="position:absolute;margin-left:65.25pt;margin-top:292.45pt;width:368.5pt;height:9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" fillcolor="white [3201]" stroked="f" strokeweight=".5pt">
                <v:textbox>
                  <w:txbxContent>
                    <w:p w14:paraId="212BC0CD" w14:textId="2D50C4FC" w:rsidR="00C624E6" w:rsidRPr="00C624E6" w:rsidRDefault="00437087" w:rsidP="00C624E6">
                      <w:pPr>
                        <w:jc w:val="center"/>
                        <w:rPr>
                          <w:b/>
                          <w:color w:val="D578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D57800"/>
                          <w:sz w:val="40"/>
                          <w:szCs w:val="40"/>
                        </w:rPr>
                        <w:t>APPLICATION FORM</w:t>
                      </w:r>
                    </w:p>
                    <w:p w14:paraId="6F87D027" w14:textId="77777777" w:rsidR="008E5863" w:rsidRPr="008E5863" w:rsidRDefault="008E5863" w:rsidP="008E5863">
                      <w:pPr>
                        <w:ind w:left="993" w:right="-356"/>
                        <w:jc w:val="center"/>
                        <w:rPr>
                          <w:color w:val="366473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7F7E3F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662336" behindDoc="0" locked="1" layoutInCell="1" allowOverlap="1" wp14:anchorId="3E0FD387" wp14:editId="2AF72828">
                <wp:simplePos x="0" y="0"/>
                <wp:positionH relativeFrom="column">
                  <wp:posOffset>1828800</wp:posOffset>
                </wp:positionH>
                <wp:positionV relativeFrom="paragraph">
                  <wp:posOffset>0</wp:posOffset>
                </wp:positionV>
                <wp:extent cx="4547870" cy="1109980"/>
                <wp:effectExtent l="0" t="0" r="508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787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53485" w14:textId="68D62BBE" w:rsidR="007F7E3F" w:rsidRPr="00B14C20" w:rsidRDefault="007F7E3F" w:rsidP="008E5863">
                            <w:pPr>
                              <w:pStyle w:val="Ttulo"/>
                              <w:rPr>
                                <w:color w:val="366473"/>
                                <w:sz w:val="154"/>
                                <w:szCs w:val="154"/>
                              </w:rPr>
                            </w:pPr>
                            <w:r w:rsidRPr="00B14C20">
                              <w:rPr>
                                <w:color w:val="366473"/>
                                <w:sz w:val="154"/>
                                <w:szCs w:val="154"/>
                              </w:rPr>
                              <w:t>CUL</w:t>
                            </w:r>
                            <w:r w:rsidR="00F96A97">
                              <w:rPr>
                                <w:color w:val="366473"/>
                                <w:sz w:val="154"/>
                                <w:szCs w:val="154"/>
                              </w:rPr>
                              <w:t>T</w:t>
                            </w:r>
                            <w:r w:rsidRPr="00B14C20">
                              <w:rPr>
                                <w:color w:val="366473"/>
                                <w:sz w:val="154"/>
                                <w:szCs w:val="154"/>
                              </w:rPr>
                              <w:t>VET</w:t>
                            </w:r>
                          </w:p>
                          <w:p w14:paraId="370CB7EC" w14:textId="77777777" w:rsidR="007F7E3F" w:rsidRPr="007E5849" w:rsidRDefault="007F7E3F">
                            <w:pPr>
                              <w:rPr>
                                <w:rFonts w:ascii="Arial" w:hAnsi="Arial" w:cs="Arial"/>
                                <w:color w:val="366473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FD387" id="_x0000_s1028" type="#_x0000_t202" style="position:absolute;margin-left:2in;margin-top:0;width:358.1pt;height:87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" stroked="f">
                <v:textbox>
                  <w:txbxContent>
                    <w:p w14:paraId="40953485" w14:textId="68D62BBE" w:rsidR="007F7E3F" w:rsidRPr="00B14C20" w:rsidRDefault="007F7E3F" w:rsidP="008E5863">
                      <w:pPr>
                        <w:pStyle w:val="Titolo"/>
                        <w:rPr>
                          <w:color w:val="366473"/>
                          <w:sz w:val="154"/>
                          <w:szCs w:val="154"/>
                        </w:rPr>
                      </w:pPr>
                      <w:r w:rsidRPr="00B14C20">
                        <w:rPr>
                          <w:color w:val="366473"/>
                          <w:sz w:val="154"/>
                          <w:szCs w:val="154"/>
                        </w:rPr>
                        <w:t>CUL</w:t>
                      </w:r>
                      <w:r w:rsidR="00F96A97">
                        <w:rPr>
                          <w:color w:val="366473"/>
                          <w:sz w:val="154"/>
                          <w:szCs w:val="154"/>
                        </w:rPr>
                        <w:t>T</w:t>
                      </w:r>
                      <w:r w:rsidRPr="00B14C20">
                        <w:rPr>
                          <w:color w:val="366473"/>
                          <w:sz w:val="154"/>
                          <w:szCs w:val="154"/>
                        </w:rPr>
                        <w:t>VET</w:t>
                      </w:r>
                    </w:p>
                    <w:p w14:paraId="370CB7EC" w14:textId="77777777" w:rsidR="007F7E3F" w:rsidRPr="007E5849" w:rsidRDefault="007F7E3F">
                      <w:pPr>
                        <w:rPr>
                          <w:rFonts w:ascii="Arial" w:hAnsi="Arial" w:cs="Arial"/>
                          <w:color w:val="366473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AE35D1">
        <w:rPr>
          <w:noProof/>
          <w:lang w:val="it-IT" w:eastAsia="it-IT"/>
        </w:rPr>
        <mc:AlternateContent>
          <mc:Choice Requires="wpc">
            <w:drawing>
              <wp:anchor distT="0" distB="0" distL="114300" distR="114300" simplePos="0" relativeHeight="251659775" behindDoc="1" locked="1" layoutInCell="1" allowOverlap="1" wp14:anchorId="3683D195" wp14:editId="7A0C1C2A">
                <wp:simplePos x="0" y="0"/>
                <wp:positionH relativeFrom="column">
                  <wp:posOffset>-629285</wp:posOffset>
                </wp:positionH>
                <wp:positionV relativeFrom="page">
                  <wp:posOffset>704215</wp:posOffset>
                </wp:positionV>
                <wp:extent cx="2214880" cy="2239645"/>
                <wp:effectExtent l="0" t="0" r="0" b="8255"/>
                <wp:wrapNone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c:bg>
                      <wpc:whole/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E733E1" id="Canvas 11" o:spid="_x0000_s1026" editas="canvas" style="position:absolute;margin-left:-49.55pt;margin-top:55.45pt;width:174.4pt;height:176.35pt;z-index:-251656705;mso-position-vertical-relative:page;mso-width-relative:margin;mso-height-relative:margin" coordsize="22148,22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2148;height:22396;visibility:visible;mso-wrap-style:square" filled="t">
                  <v:fill r:id="rId12" o:title="" recolor="t" rotate="t" o:detectmouseclick="t" type="frame"/>
                  <v:path o:connecttype="none"/>
                </v:shape>
                <w10:wrap anchory="page"/>
                <w10:anchorlock/>
              </v:group>
            </w:pict>
          </mc:Fallback>
        </mc:AlternateContent>
      </w:r>
    </w:p>
    <w:p w14:paraId="71D7961A" w14:textId="77777777" w:rsidR="007E5849" w:rsidRDefault="007E5849" w:rsidP="007E5849">
      <w:pPr>
        <w:tabs>
          <w:tab w:val="left" w:pos="3261"/>
        </w:tabs>
      </w:pPr>
      <w:r>
        <w:tab/>
      </w:r>
    </w:p>
    <w:p w14:paraId="76A64A78" w14:textId="77777777" w:rsidR="007E5849" w:rsidRDefault="007E5849" w:rsidP="007E5849">
      <w:pPr>
        <w:tabs>
          <w:tab w:val="left" w:pos="3261"/>
        </w:tabs>
      </w:pPr>
    </w:p>
    <w:p w14:paraId="6483D481" w14:textId="77777777" w:rsidR="007E5849" w:rsidRDefault="007E5849" w:rsidP="007E5849">
      <w:pPr>
        <w:tabs>
          <w:tab w:val="left" w:pos="3261"/>
        </w:tabs>
      </w:pPr>
    </w:p>
    <w:p w14:paraId="307C3CE5" w14:textId="77777777" w:rsidR="007E5849" w:rsidRDefault="00B14C20" w:rsidP="007E5849">
      <w:pPr>
        <w:tabs>
          <w:tab w:val="left" w:pos="3261"/>
        </w:tabs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3DA17A15" wp14:editId="76D55729">
                <wp:simplePos x="0" y="0"/>
                <wp:positionH relativeFrom="column">
                  <wp:posOffset>2233295</wp:posOffset>
                </wp:positionH>
                <wp:positionV relativeFrom="page">
                  <wp:posOffset>2023745</wp:posOffset>
                </wp:positionV>
                <wp:extent cx="3221990" cy="816610"/>
                <wp:effectExtent l="0" t="0" r="0" b="25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1990" cy="816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8311D" w14:textId="77777777" w:rsidR="007E5849" w:rsidRPr="008E5863" w:rsidRDefault="007E5849" w:rsidP="008E5863">
                            <w:pPr>
                              <w:pStyle w:val="Ttulo2"/>
                              <w:rPr>
                                <w:rFonts w:asciiTheme="minorHAnsi" w:hAnsiTheme="minorHAnsi" w:cstheme="minorHAnsi"/>
                                <w:color w:val="366473"/>
                                <w:sz w:val="36"/>
                                <w:szCs w:val="36"/>
                              </w:rPr>
                            </w:pPr>
                            <w:r w:rsidRPr="008E5863">
                              <w:rPr>
                                <w:rFonts w:asciiTheme="minorHAnsi" w:hAnsiTheme="minorHAnsi" w:cstheme="minorHAnsi"/>
                                <w:color w:val="366473"/>
                                <w:sz w:val="36"/>
                                <w:szCs w:val="36"/>
                              </w:rPr>
                              <w:t xml:space="preserve">European Joint Qualification in Cultural </w:t>
                            </w:r>
                            <w:r w:rsidRPr="00E5219E">
                              <w:rPr>
                                <w:rFonts w:asciiTheme="minorHAnsi" w:hAnsiTheme="minorHAnsi" w:cstheme="minorHAnsi"/>
                                <w:color w:val="366473"/>
                                <w:sz w:val="36"/>
                                <w:szCs w:val="36"/>
                              </w:rPr>
                              <w:t>Tourism</w:t>
                            </w:r>
                            <w:r w:rsidRPr="008E5863">
                              <w:rPr>
                                <w:rFonts w:asciiTheme="minorHAnsi" w:hAnsiTheme="minorHAnsi" w:cstheme="minorHAnsi"/>
                                <w:color w:val="366473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AB1085E" w14:textId="77777777" w:rsidR="007E5849" w:rsidRDefault="007E5849" w:rsidP="007E5849">
                            <w:pPr>
                              <w:ind w:left="993" w:right="-35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17A15" id="Text Box 14" o:spid="_x0000_s1029" type="#_x0000_t202" style="position:absolute;margin-left:175.85pt;margin-top:159.35pt;width:253.7pt;height:64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" fillcolor="white [3201]" stroked="f" strokeweight=".5pt">
                <v:textbox>
                  <w:txbxContent>
                    <w:p w14:paraId="44E8311D" w14:textId="77777777" w:rsidR="007E5849" w:rsidRPr="008E5863" w:rsidRDefault="007E5849" w:rsidP="008E5863">
                      <w:pPr>
                        <w:pStyle w:val="Titolo2"/>
                        <w:rPr>
                          <w:rFonts w:asciiTheme="minorHAnsi" w:hAnsiTheme="minorHAnsi" w:cstheme="minorHAnsi"/>
                          <w:color w:val="366473"/>
                          <w:sz w:val="36"/>
                          <w:szCs w:val="36"/>
                        </w:rPr>
                      </w:pPr>
                      <w:r w:rsidRPr="008E5863">
                        <w:rPr>
                          <w:rFonts w:asciiTheme="minorHAnsi" w:hAnsiTheme="minorHAnsi" w:cstheme="minorHAnsi"/>
                          <w:color w:val="366473"/>
                          <w:sz w:val="36"/>
                          <w:szCs w:val="36"/>
                        </w:rPr>
                        <w:t xml:space="preserve">European Joint Qualification in Cultural </w:t>
                      </w:r>
                      <w:r w:rsidRPr="00E5219E">
                        <w:rPr>
                          <w:rFonts w:asciiTheme="minorHAnsi" w:hAnsiTheme="minorHAnsi" w:cstheme="minorHAnsi"/>
                          <w:color w:val="366473"/>
                          <w:sz w:val="36"/>
                          <w:szCs w:val="36"/>
                        </w:rPr>
                        <w:t>Tourism</w:t>
                      </w:r>
                      <w:r w:rsidRPr="008E5863">
                        <w:rPr>
                          <w:rFonts w:asciiTheme="minorHAnsi" w:hAnsiTheme="minorHAnsi" w:cstheme="minorHAnsi"/>
                          <w:color w:val="366473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1AB1085E" w14:textId="77777777" w:rsidR="007E5849" w:rsidRDefault="007E5849" w:rsidP="007E5849">
                      <w:pPr>
                        <w:ind w:left="993" w:right="-356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2938E37A" w14:textId="77777777" w:rsidR="007E5849" w:rsidRDefault="007E5849" w:rsidP="007E5849">
      <w:pPr>
        <w:tabs>
          <w:tab w:val="left" w:pos="3261"/>
        </w:tabs>
      </w:pPr>
    </w:p>
    <w:p w14:paraId="067B8156" w14:textId="77777777" w:rsidR="007E5849" w:rsidRDefault="007E5849" w:rsidP="007E5849">
      <w:pPr>
        <w:tabs>
          <w:tab w:val="left" w:pos="3261"/>
        </w:tabs>
      </w:pPr>
    </w:p>
    <w:p w14:paraId="4B1D74B1" w14:textId="77777777" w:rsidR="007E5849" w:rsidRDefault="007E5849" w:rsidP="007E5849">
      <w:pPr>
        <w:tabs>
          <w:tab w:val="left" w:pos="3261"/>
        </w:tabs>
      </w:pPr>
      <w:bookmarkStart w:id="3" w:name="_Hlk3414961"/>
      <w:bookmarkEnd w:id="3"/>
    </w:p>
    <w:p w14:paraId="441289D6" w14:textId="77777777" w:rsidR="007E5849" w:rsidRDefault="007E5849" w:rsidP="007E5849">
      <w:pPr>
        <w:tabs>
          <w:tab w:val="left" w:pos="3261"/>
        </w:tabs>
      </w:pPr>
    </w:p>
    <w:p w14:paraId="163EA0ED" w14:textId="77777777" w:rsidR="007E5849" w:rsidRDefault="007E5849" w:rsidP="007E5849">
      <w:pPr>
        <w:tabs>
          <w:tab w:val="left" w:pos="3261"/>
        </w:tabs>
      </w:pPr>
    </w:p>
    <w:p w14:paraId="7BB050D4" w14:textId="77777777" w:rsidR="007E5849" w:rsidRDefault="007E5849" w:rsidP="007E5849">
      <w:pPr>
        <w:tabs>
          <w:tab w:val="left" w:pos="3261"/>
        </w:tabs>
      </w:pPr>
    </w:p>
    <w:p w14:paraId="3619BFB7" w14:textId="77777777" w:rsidR="007E5849" w:rsidRDefault="007E5849" w:rsidP="007E5849">
      <w:pPr>
        <w:tabs>
          <w:tab w:val="left" w:pos="3261"/>
        </w:tabs>
      </w:pPr>
      <w:r>
        <w:t xml:space="preserve">                                                          </w:t>
      </w:r>
    </w:p>
    <w:p w14:paraId="14DC9C23" w14:textId="77777777" w:rsidR="007E5849" w:rsidRDefault="007E5849" w:rsidP="007E5849">
      <w:pPr>
        <w:ind w:left="-993" w:right="-99"/>
        <w:jc w:val="center"/>
        <w:rPr>
          <w:sz w:val="32"/>
          <w:szCs w:val="32"/>
        </w:rPr>
      </w:pPr>
      <w:r>
        <w:t xml:space="preserve">                                                               </w:t>
      </w:r>
    </w:p>
    <w:p w14:paraId="6E5E9738" w14:textId="77777777" w:rsidR="007E5849" w:rsidRDefault="007E5849" w:rsidP="007E5849">
      <w:pPr>
        <w:tabs>
          <w:tab w:val="left" w:pos="3544"/>
        </w:tabs>
        <w:rPr>
          <w:sz w:val="36"/>
          <w:szCs w:val="36"/>
        </w:rPr>
      </w:pPr>
    </w:p>
    <w:p w14:paraId="3DDC3B80" w14:textId="77777777" w:rsidR="008E5863" w:rsidRDefault="008E5863" w:rsidP="007E5849">
      <w:pPr>
        <w:tabs>
          <w:tab w:val="left" w:pos="3544"/>
        </w:tabs>
        <w:rPr>
          <w:sz w:val="36"/>
          <w:szCs w:val="36"/>
        </w:rPr>
      </w:pPr>
    </w:p>
    <w:p w14:paraId="44E37697" w14:textId="77777777" w:rsidR="00CE5E61" w:rsidRDefault="00CE5E61" w:rsidP="00B14C20">
      <w:pPr>
        <w:tabs>
          <w:tab w:val="left" w:pos="7337"/>
        </w:tabs>
      </w:pPr>
    </w:p>
    <w:p w14:paraId="65495792" w14:textId="77777777" w:rsidR="00B57114" w:rsidRDefault="00B57114" w:rsidP="00925D35">
      <w:pPr>
        <w:tabs>
          <w:tab w:val="left" w:pos="5103"/>
          <w:tab w:val="right" w:pos="9026"/>
        </w:tabs>
      </w:pPr>
    </w:p>
    <w:p w14:paraId="49B15847" w14:textId="77777777" w:rsidR="00B57114" w:rsidRDefault="00B57114" w:rsidP="00925D35">
      <w:pPr>
        <w:tabs>
          <w:tab w:val="left" w:pos="5103"/>
          <w:tab w:val="right" w:pos="9026"/>
        </w:tabs>
      </w:pPr>
    </w:p>
    <w:p w14:paraId="33946646" w14:textId="77777777" w:rsidR="00B57114" w:rsidRDefault="00B57114" w:rsidP="00925D35">
      <w:pPr>
        <w:tabs>
          <w:tab w:val="left" w:pos="5103"/>
          <w:tab w:val="right" w:pos="9026"/>
        </w:tabs>
      </w:pPr>
    </w:p>
    <w:p w14:paraId="5F245409" w14:textId="77777777" w:rsidR="00B57114" w:rsidRDefault="00B57114" w:rsidP="00925D35">
      <w:pPr>
        <w:tabs>
          <w:tab w:val="left" w:pos="5103"/>
          <w:tab w:val="right" w:pos="9026"/>
        </w:tabs>
      </w:pPr>
    </w:p>
    <w:p w14:paraId="0FB8B77D" w14:textId="77777777" w:rsidR="00B57114" w:rsidRDefault="00B57114" w:rsidP="00925D35">
      <w:pPr>
        <w:tabs>
          <w:tab w:val="left" w:pos="5103"/>
          <w:tab w:val="right" w:pos="9026"/>
        </w:tabs>
      </w:pPr>
    </w:p>
    <w:p w14:paraId="3C63DE33" w14:textId="77777777" w:rsidR="009044AF" w:rsidRDefault="009044AF" w:rsidP="00925D35">
      <w:pPr>
        <w:tabs>
          <w:tab w:val="left" w:pos="5103"/>
          <w:tab w:val="right" w:pos="9026"/>
        </w:tabs>
        <w:rPr>
          <w:rFonts w:ascii="Arial" w:hAnsi="Arial" w:cs="Arial"/>
          <w:color w:val="366473"/>
          <w:sz w:val="48"/>
          <w:szCs w:val="48"/>
        </w:rPr>
      </w:pPr>
    </w:p>
    <w:p w14:paraId="5E500F4F" w14:textId="77777777" w:rsidR="00B57114" w:rsidRPr="00C86F55" w:rsidRDefault="00B57114" w:rsidP="00925D35">
      <w:pPr>
        <w:tabs>
          <w:tab w:val="left" w:pos="5103"/>
          <w:tab w:val="right" w:pos="9026"/>
        </w:tabs>
        <w:rPr>
          <w:rFonts w:ascii="Arial" w:hAnsi="Arial" w:cs="Arial"/>
          <w:color w:val="366473"/>
          <w:sz w:val="48"/>
          <w:szCs w:val="48"/>
        </w:rPr>
      </w:pPr>
    </w:p>
    <w:p w14:paraId="40684029" w14:textId="77777777" w:rsidR="00D811CB" w:rsidRDefault="00D811CB" w:rsidP="00AE35D1">
      <w:pPr>
        <w:tabs>
          <w:tab w:val="left" w:pos="8112"/>
          <w:tab w:val="right" w:pos="9026"/>
        </w:tabs>
      </w:pPr>
    </w:p>
    <w:p w14:paraId="7A724566" w14:textId="77777777" w:rsidR="00D811CB" w:rsidRDefault="00D811CB" w:rsidP="00AE35D1">
      <w:pPr>
        <w:tabs>
          <w:tab w:val="left" w:pos="8112"/>
          <w:tab w:val="right" w:pos="9026"/>
        </w:tabs>
      </w:pPr>
    </w:p>
    <w:p w14:paraId="0CDD5876" w14:textId="77777777" w:rsidR="00D811CB" w:rsidRDefault="00D811CB" w:rsidP="00AE35D1">
      <w:pPr>
        <w:tabs>
          <w:tab w:val="left" w:pos="8112"/>
          <w:tab w:val="right" w:pos="9026"/>
        </w:tabs>
      </w:pPr>
    </w:p>
    <w:p w14:paraId="22976AD4" w14:textId="77777777" w:rsidR="006B0FAB" w:rsidRDefault="006B0FAB" w:rsidP="006B0FAB">
      <w:pPr>
        <w:tabs>
          <w:tab w:val="left" w:pos="8080"/>
        </w:tabs>
        <w:spacing w:before="100" w:beforeAutospacing="1" w:after="100" w:afterAutospacing="1"/>
        <w:ind w:right="119"/>
        <w:jc w:val="both"/>
        <w:rPr>
          <w:rFonts w:cstheme="minorHAnsi"/>
          <w:b/>
          <w:bCs/>
          <w:i/>
          <w:iCs/>
          <w:sz w:val="24"/>
          <w:szCs w:val="24"/>
        </w:rPr>
      </w:pPr>
    </w:p>
    <w:p w14:paraId="0D835E0D" w14:textId="03BBE0BC" w:rsidR="00A0188C" w:rsidRDefault="00A0188C" w:rsidP="006B0FAB">
      <w:pPr>
        <w:ind w:right="119"/>
        <w:jc w:val="both"/>
        <w:rPr>
          <w:rFonts w:cstheme="minorHAnsi"/>
          <w:b/>
          <w:bCs/>
          <w:i/>
          <w:iCs/>
          <w:sz w:val="24"/>
          <w:szCs w:val="24"/>
        </w:rPr>
      </w:pPr>
    </w:p>
    <w:p w14:paraId="0E089135" w14:textId="77777777" w:rsidR="00437087" w:rsidRDefault="00437087" w:rsidP="008215B3">
      <w:pPr>
        <w:pBdr>
          <w:bottom w:val="single" w:sz="12" w:space="1" w:color="auto"/>
        </w:pBdr>
        <w:spacing w:after="0" w:line="360" w:lineRule="auto"/>
        <w:rPr>
          <w:sz w:val="24"/>
          <w:lang w:val="en-US"/>
        </w:rPr>
      </w:pPr>
      <w:r>
        <w:rPr>
          <w:sz w:val="24"/>
          <w:lang w:val="en-US"/>
        </w:rPr>
        <w:t>Name and surname</w:t>
      </w:r>
    </w:p>
    <w:p w14:paraId="79B75121" w14:textId="77777777" w:rsidR="00437087" w:rsidRDefault="00437087" w:rsidP="008215B3">
      <w:pPr>
        <w:spacing w:after="0" w:line="360" w:lineRule="auto"/>
        <w:rPr>
          <w:sz w:val="24"/>
          <w:lang w:val="en-US"/>
        </w:rPr>
      </w:pPr>
    </w:p>
    <w:p w14:paraId="08B045A5" w14:textId="4AAFFF98" w:rsidR="00437087" w:rsidRDefault="00437087" w:rsidP="008215B3">
      <w:pPr>
        <w:pBdr>
          <w:bottom w:val="single" w:sz="12" w:space="1" w:color="auto"/>
        </w:pBdr>
        <w:spacing w:after="0" w:line="360" w:lineRule="auto"/>
        <w:rPr>
          <w:sz w:val="24"/>
          <w:lang w:val="en-US"/>
        </w:rPr>
      </w:pPr>
      <w:r>
        <w:rPr>
          <w:sz w:val="24"/>
          <w:lang w:val="en-US"/>
        </w:rPr>
        <w:t>Born (state, country, city)                                                  on (date)</w:t>
      </w:r>
    </w:p>
    <w:p w14:paraId="6D6C78B8" w14:textId="77777777" w:rsidR="00437087" w:rsidRDefault="00437087" w:rsidP="008215B3">
      <w:pPr>
        <w:spacing w:after="0" w:line="360" w:lineRule="auto"/>
        <w:rPr>
          <w:sz w:val="24"/>
          <w:lang w:val="en-US"/>
        </w:rPr>
      </w:pPr>
    </w:p>
    <w:p w14:paraId="75602A5E" w14:textId="5CED378B" w:rsidR="00437087" w:rsidRDefault="00437087" w:rsidP="008215B3">
      <w:pPr>
        <w:pBdr>
          <w:bottom w:val="single" w:sz="12" w:space="1" w:color="auto"/>
        </w:pBdr>
        <w:spacing w:after="0" w:line="360" w:lineRule="auto"/>
        <w:rPr>
          <w:sz w:val="24"/>
          <w:lang w:val="en-US"/>
        </w:rPr>
      </w:pPr>
      <w:r>
        <w:rPr>
          <w:sz w:val="24"/>
          <w:lang w:val="en-US"/>
        </w:rPr>
        <w:t xml:space="preserve">Identity document (type)                                                    nr. </w:t>
      </w:r>
    </w:p>
    <w:p w14:paraId="05465E59" w14:textId="77777777" w:rsidR="00437087" w:rsidRDefault="00437087" w:rsidP="008215B3">
      <w:pPr>
        <w:spacing w:after="0" w:line="360" w:lineRule="auto"/>
        <w:rPr>
          <w:sz w:val="24"/>
          <w:lang w:val="en-US"/>
        </w:rPr>
      </w:pPr>
    </w:p>
    <w:p w14:paraId="779E3C18" w14:textId="77777777" w:rsidR="00437087" w:rsidRDefault="00437087" w:rsidP="008215B3">
      <w:pPr>
        <w:pBdr>
          <w:bottom w:val="single" w:sz="12" w:space="1" w:color="auto"/>
        </w:pBdr>
        <w:spacing w:after="0" w:line="360" w:lineRule="auto"/>
        <w:rPr>
          <w:sz w:val="24"/>
          <w:lang w:val="en-US"/>
        </w:rPr>
      </w:pPr>
      <w:r>
        <w:rPr>
          <w:sz w:val="24"/>
          <w:lang w:val="en-US"/>
        </w:rPr>
        <w:t>Address</w:t>
      </w:r>
    </w:p>
    <w:p w14:paraId="0C7454AA" w14:textId="77777777" w:rsidR="00437087" w:rsidRDefault="00437087" w:rsidP="008215B3">
      <w:pPr>
        <w:spacing w:after="0" w:line="360" w:lineRule="auto"/>
        <w:rPr>
          <w:sz w:val="24"/>
          <w:lang w:val="en-US"/>
        </w:rPr>
      </w:pPr>
    </w:p>
    <w:p w14:paraId="65E0BF9E" w14:textId="77777777" w:rsidR="00437087" w:rsidRDefault="00437087" w:rsidP="008215B3">
      <w:pPr>
        <w:pBdr>
          <w:bottom w:val="single" w:sz="12" w:space="1" w:color="auto"/>
        </w:pBdr>
        <w:spacing w:after="0" w:line="360" w:lineRule="auto"/>
        <w:rPr>
          <w:sz w:val="24"/>
          <w:lang w:val="en-US"/>
        </w:rPr>
      </w:pPr>
      <w:r>
        <w:rPr>
          <w:sz w:val="24"/>
          <w:lang w:val="en-US"/>
        </w:rPr>
        <w:t>City, country of residence</w:t>
      </w:r>
    </w:p>
    <w:p w14:paraId="7A2403A3" w14:textId="77777777" w:rsidR="00437087" w:rsidRDefault="00437087" w:rsidP="008215B3">
      <w:pPr>
        <w:spacing w:after="0" w:line="360" w:lineRule="auto"/>
        <w:rPr>
          <w:sz w:val="24"/>
          <w:lang w:val="en-US"/>
        </w:rPr>
      </w:pPr>
    </w:p>
    <w:p w14:paraId="52AC6BFD" w14:textId="77777777" w:rsidR="00437087" w:rsidRDefault="00437087" w:rsidP="008215B3">
      <w:pPr>
        <w:pBdr>
          <w:bottom w:val="single" w:sz="12" w:space="1" w:color="auto"/>
        </w:pBdr>
        <w:spacing w:after="0" w:line="360" w:lineRule="auto"/>
        <w:rPr>
          <w:sz w:val="24"/>
          <w:lang w:val="en-US"/>
        </w:rPr>
      </w:pPr>
      <w:r>
        <w:rPr>
          <w:sz w:val="24"/>
          <w:lang w:val="en-US"/>
        </w:rPr>
        <w:t>Phone nr.</w:t>
      </w:r>
      <w:r>
        <w:rPr>
          <w:sz w:val="24"/>
          <w:lang w:val="en-US"/>
        </w:rPr>
        <w:tab/>
      </w:r>
      <w:r>
        <w:rPr>
          <w:sz w:val="24"/>
          <w:lang w:val="en-US"/>
        </w:rPr>
        <w:tab/>
      </w:r>
      <w:r>
        <w:rPr>
          <w:sz w:val="24"/>
          <w:lang w:val="en-US"/>
        </w:rPr>
        <w:tab/>
      </w:r>
      <w:r>
        <w:rPr>
          <w:sz w:val="24"/>
          <w:lang w:val="en-US"/>
        </w:rPr>
        <w:tab/>
      </w:r>
      <w:r>
        <w:rPr>
          <w:sz w:val="24"/>
          <w:lang w:val="en-US"/>
        </w:rPr>
        <w:tab/>
      </w:r>
      <w:r>
        <w:rPr>
          <w:sz w:val="24"/>
          <w:lang w:val="en-US"/>
        </w:rPr>
        <w:tab/>
      </w:r>
      <w:r>
        <w:rPr>
          <w:sz w:val="24"/>
          <w:lang w:val="en-US"/>
        </w:rPr>
        <w:tab/>
        <w:t>mobile</w:t>
      </w:r>
    </w:p>
    <w:p w14:paraId="3BB7B8C7" w14:textId="77777777" w:rsidR="00437087" w:rsidRDefault="00437087" w:rsidP="008215B3">
      <w:pPr>
        <w:spacing w:after="0" w:line="360" w:lineRule="auto"/>
        <w:rPr>
          <w:sz w:val="24"/>
          <w:lang w:val="en-US"/>
        </w:rPr>
      </w:pPr>
    </w:p>
    <w:p w14:paraId="12388B67" w14:textId="77777777" w:rsidR="00437087" w:rsidRDefault="00437087" w:rsidP="008215B3">
      <w:pPr>
        <w:pBdr>
          <w:bottom w:val="single" w:sz="12" w:space="1" w:color="auto"/>
        </w:pBdr>
        <w:spacing w:after="0" w:line="360" w:lineRule="auto"/>
        <w:rPr>
          <w:sz w:val="24"/>
          <w:lang w:val="en-US"/>
        </w:rPr>
      </w:pPr>
      <w:r>
        <w:rPr>
          <w:sz w:val="24"/>
          <w:lang w:val="en-US"/>
        </w:rPr>
        <w:t>e-mail</w:t>
      </w:r>
    </w:p>
    <w:p w14:paraId="606C1D24" w14:textId="77777777" w:rsidR="00B77421" w:rsidRPr="00B77421" w:rsidRDefault="00B77421" w:rsidP="00437087">
      <w:pPr>
        <w:rPr>
          <w:sz w:val="4"/>
          <w:lang w:val="en-US"/>
        </w:rPr>
      </w:pPr>
    </w:p>
    <w:p w14:paraId="65CD84F6" w14:textId="77777777" w:rsidR="00437087" w:rsidRDefault="00437087" w:rsidP="00437087">
      <w:pPr>
        <w:rPr>
          <w:sz w:val="24"/>
          <w:lang w:val="en-US"/>
        </w:rPr>
      </w:pPr>
      <w:r>
        <w:rPr>
          <w:sz w:val="24"/>
          <w:lang w:val="en-US"/>
        </w:rPr>
        <w:t>I hereby forward my application for training offered by the project CulTVET and declare to be fully informed about the activities foreseen. If accepted, I give my availability and commitment to attend to the training and apprenticeship program.</w:t>
      </w:r>
    </w:p>
    <w:p w14:paraId="5AD9A530" w14:textId="5927A184" w:rsidR="00B77421" w:rsidRDefault="00B77421" w:rsidP="00437087">
      <w:pPr>
        <w:rPr>
          <w:sz w:val="24"/>
          <w:lang w:val="en-US"/>
        </w:rPr>
      </w:pPr>
      <w:r>
        <w:rPr>
          <w:sz w:val="24"/>
          <w:lang w:val="en-US"/>
        </w:rPr>
        <w:t>I am informed about, interested and available to perform my apprenticeship abroad if selected by the project.</w:t>
      </w:r>
    </w:p>
    <w:p w14:paraId="05D37741" w14:textId="29C12D87" w:rsidR="00437087" w:rsidRDefault="00437087" w:rsidP="00CC5ADB">
      <w:pPr>
        <w:ind w:firstLine="720"/>
        <w:rPr>
          <w:sz w:val="24"/>
          <w:lang w:val="en-US"/>
        </w:rPr>
      </w:pPr>
      <w:r>
        <w:rPr>
          <w:sz w:val="24"/>
          <w:lang w:val="en-US"/>
        </w:rPr>
        <w:t>Date</w:t>
      </w:r>
      <w:r>
        <w:rPr>
          <w:sz w:val="24"/>
          <w:lang w:val="en-US"/>
        </w:rPr>
        <w:tab/>
      </w:r>
      <w:r>
        <w:rPr>
          <w:sz w:val="24"/>
          <w:lang w:val="en-US"/>
        </w:rPr>
        <w:tab/>
      </w:r>
      <w:r w:rsidR="00CC5ADB">
        <w:rPr>
          <w:sz w:val="24"/>
          <w:lang w:val="en-US"/>
        </w:rPr>
        <w:tab/>
      </w:r>
      <w:r w:rsidR="00CC5ADB">
        <w:rPr>
          <w:sz w:val="24"/>
          <w:lang w:val="en-US"/>
        </w:rPr>
        <w:tab/>
      </w:r>
      <w:r w:rsidR="00CC5ADB">
        <w:rPr>
          <w:sz w:val="24"/>
          <w:lang w:val="en-US"/>
        </w:rPr>
        <w:tab/>
      </w:r>
      <w:r w:rsidR="00CC5ADB">
        <w:rPr>
          <w:sz w:val="24"/>
          <w:lang w:val="en-US"/>
        </w:rPr>
        <w:tab/>
      </w:r>
      <w:r w:rsidR="00CC5ADB">
        <w:rPr>
          <w:sz w:val="24"/>
          <w:lang w:val="en-US"/>
        </w:rPr>
        <w:tab/>
      </w:r>
      <w:r w:rsidR="00CC5ADB">
        <w:rPr>
          <w:sz w:val="24"/>
          <w:lang w:val="en-US"/>
        </w:rPr>
        <w:tab/>
        <w:t>S</w:t>
      </w:r>
      <w:r>
        <w:rPr>
          <w:sz w:val="24"/>
          <w:lang w:val="en-US"/>
        </w:rPr>
        <w:t>ignature</w:t>
      </w:r>
    </w:p>
    <w:p w14:paraId="1C929A69" w14:textId="77777777" w:rsidR="00437087" w:rsidRDefault="00437087" w:rsidP="00437087">
      <w:pPr>
        <w:jc w:val="center"/>
        <w:rPr>
          <w:sz w:val="24"/>
          <w:lang w:val="en-US"/>
        </w:rPr>
      </w:pPr>
      <w:r>
        <w:rPr>
          <w:sz w:val="24"/>
          <w:lang w:val="en-US"/>
        </w:rPr>
        <w:t>________________</w:t>
      </w:r>
      <w:r>
        <w:rPr>
          <w:sz w:val="24"/>
          <w:lang w:val="en-US"/>
        </w:rPr>
        <w:tab/>
      </w:r>
      <w:r>
        <w:rPr>
          <w:sz w:val="24"/>
          <w:lang w:val="en-US"/>
        </w:rPr>
        <w:tab/>
      </w:r>
      <w:r>
        <w:rPr>
          <w:sz w:val="24"/>
          <w:lang w:val="en-US"/>
        </w:rPr>
        <w:tab/>
      </w:r>
      <w:r>
        <w:rPr>
          <w:sz w:val="24"/>
          <w:lang w:val="en-US"/>
        </w:rPr>
        <w:tab/>
      </w:r>
      <w:r>
        <w:rPr>
          <w:sz w:val="24"/>
          <w:lang w:val="en-US"/>
        </w:rPr>
        <w:tab/>
        <w:t xml:space="preserve">        </w:t>
      </w:r>
      <w:r>
        <w:rPr>
          <w:sz w:val="24"/>
          <w:lang w:val="en-US"/>
        </w:rPr>
        <w:tab/>
        <w:t>_______________________</w:t>
      </w:r>
    </w:p>
    <w:p w14:paraId="3F3A5E8C" w14:textId="77777777" w:rsidR="00437087" w:rsidRDefault="00437087" w:rsidP="00437087">
      <w:pPr>
        <w:rPr>
          <w:sz w:val="24"/>
          <w:lang w:val="en-US"/>
        </w:rPr>
      </w:pPr>
    </w:p>
    <w:p w14:paraId="3D4A07BD" w14:textId="77777777" w:rsidR="00437087" w:rsidRPr="00FB0D26" w:rsidRDefault="00437087" w:rsidP="00BD5380">
      <w:pPr>
        <w:spacing w:after="120" w:line="240" w:lineRule="auto"/>
        <w:rPr>
          <w:sz w:val="16"/>
          <w:lang w:val="en-US"/>
        </w:rPr>
      </w:pPr>
      <w:r w:rsidRPr="00FB0D26">
        <w:rPr>
          <w:sz w:val="16"/>
          <w:lang w:val="en-US"/>
        </w:rPr>
        <w:t xml:space="preserve">In compliance with the EU Regulation 679/2016, </w:t>
      </w:r>
      <w:r>
        <w:rPr>
          <w:sz w:val="16"/>
          <w:lang w:val="en-US"/>
        </w:rPr>
        <w:t xml:space="preserve">the above declared personal data </w:t>
      </w:r>
      <w:r w:rsidRPr="00FB0D26">
        <w:rPr>
          <w:sz w:val="16"/>
          <w:lang w:val="en-US"/>
        </w:rPr>
        <w:t xml:space="preserve">will be processed in </w:t>
      </w:r>
      <w:r>
        <w:rPr>
          <w:sz w:val="16"/>
          <w:lang w:val="en-US"/>
        </w:rPr>
        <w:t>solely for the purposes of the project</w:t>
      </w:r>
      <w:r w:rsidRPr="00FB0D26">
        <w:rPr>
          <w:sz w:val="16"/>
          <w:lang w:val="en-US"/>
        </w:rPr>
        <w:t>.</w:t>
      </w:r>
    </w:p>
    <w:p w14:paraId="5C17A032" w14:textId="74C1835A" w:rsidR="00437087" w:rsidRPr="00FB0D26" w:rsidRDefault="00437087" w:rsidP="00BD5380">
      <w:pPr>
        <w:spacing w:after="120" w:line="240" w:lineRule="auto"/>
        <w:rPr>
          <w:sz w:val="16"/>
          <w:lang w:val="en-US"/>
        </w:rPr>
      </w:pPr>
      <w:r w:rsidRPr="00FB0D26">
        <w:rPr>
          <w:sz w:val="16"/>
          <w:lang w:val="en-US"/>
        </w:rPr>
        <w:t>For similar purposes, they will be</w:t>
      </w:r>
      <w:r>
        <w:rPr>
          <w:sz w:val="16"/>
          <w:lang w:val="en-US"/>
        </w:rPr>
        <w:t xml:space="preserve"> </w:t>
      </w:r>
      <w:r w:rsidRPr="00FB0D26">
        <w:rPr>
          <w:sz w:val="16"/>
          <w:lang w:val="en-US"/>
        </w:rPr>
        <w:t xml:space="preserve">transmitted to the competent European Union offices, in compliance with the provisions concerning the implementation of training interventions. </w:t>
      </w:r>
    </w:p>
    <w:p w14:paraId="47F40D87" w14:textId="74CB7990" w:rsidR="00E56F24" w:rsidRDefault="00E56F24" w:rsidP="0049076D">
      <w:pPr>
        <w:spacing w:after="0" w:line="240" w:lineRule="auto"/>
        <w:rPr>
          <w:sz w:val="16"/>
          <w:lang w:val="en-US"/>
        </w:rPr>
      </w:pPr>
      <w:r w:rsidRPr="00F96A97">
        <w:rPr>
          <w:sz w:val="16"/>
          <w:lang w:val="en-US"/>
        </w:rPr>
        <w:t>The controller of your personal data processing is the Chamber of Commerce of Seville</w:t>
      </w:r>
      <w:r w:rsidR="0049076D">
        <w:rPr>
          <w:sz w:val="16"/>
          <w:lang w:val="en-US"/>
        </w:rPr>
        <w:t>, for the said purposes:</w:t>
      </w:r>
    </w:p>
    <w:p w14:paraId="16C9A94E" w14:textId="39C13538" w:rsidR="0049076D" w:rsidRPr="0049076D" w:rsidRDefault="0049076D" w:rsidP="0049076D">
      <w:pPr>
        <w:spacing w:after="0" w:line="240" w:lineRule="auto"/>
        <w:rPr>
          <w:sz w:val="16"/>
          <w:lang w:val="en-US"/>
        </w:rPr>
      </w:pPr>
      <w:r w:rsidRPr="0049076D">
        <w:rPr>
          <w:sz w:val="16"/>
          <w:lang w:val="en-US"/>
        </w:rPr>
        <w:t>BASIC INFORMATION OF DATA PROTECTION</w:t>
      </w:r>
      <w:r w:rsidR="00C474E9">
        <w:rPr>
          <w:sz w:val="16"/>
          <w:lang w:val="en-US"/>
        </w:rPr>
        <w:t>:</w:t>
      </w:r>
    </w:p>
    <w:p w14:paraId="5170DDDE" w14:textId="1682A8B2" w:rsidR="0049076D" w:rsidRPr="0049076D" w:rsidRDefault="00C474E9" w:rsidP="0049076D">
      <w:pPr>
        <w:spacing w:after="0" w:line="240" w:lineRule="auto"/>
        <w:rPr>
          <w:sz w:val="16"/>
          <w:lang w:val="en-US"/>
        </w:rPr>
      </w:pPr>
      <w:r w:rsidRPr="00C474E9">
        <w:rPr>
          <w:b/>
          <w:bCs/>
          <w:sz w:val="16"/>
          <w:lang w:val="en-US"/>
        </w:rPr>
        <w:t>Responsible</w:t>
      </w:r>
      <w:r>
        <w:rPr>
          <w:sz w:val="16"/>
          <w:lang w:val="en-US"/>
        </w:rPr>
        <w:t>:</w:t>
      </w:r>
      <w:r w:rsidR="0049076D" w:rsidRPr="0049076D">
        <w:rPr>
          <w:sz w:val="16"/>
          <w:lang w:val="en-US"/>
        </w:rPr>
        <w:t xml:space="preserve"> OFFICIAL CHAMBER OF COMMERCE, INDUSTRY, SERVICES AND NAVIGATION OF SEVILLE</w:t>
      </w:r>
    </w:p>
    <w:p w14:paraId="71FC60E4" w14:textId="1A81B98B" w:rsidR="0049076D" w:rsidRPr="0049076D" w:rsidRDefault="0049076D" w:rsidP="0049076D">
      <w:pPr>
        <w:spacing w:after="0" w:line="240" w:lineRule="auto"/>
        <w:rPr>
          <w:sz w:val="16"/>
          <w:lang w:val="en-US"/>
        </w:rPr>
      </w:pPr>
      <w:r w:rsidRPr="00C474E9">
        <w:rPr>
          <w:b/>
          <w:bCs/>
          <w:sz w:val="16"/>
          <w:lang w:val="en-US"/>
        </w:rPr>
        <w:t>D</w:t>
      </w:r>
      <w:r w:rsidR="00C474E9" w:rsidRPr="00C474E9">
        <w:rPr>
          <w:b/>
          <w:bCs/>
          <w:sz w:val="16"/>
          <w:lang w:val="en-US"/>
        </w:rPr>
        <w:t>PO</w:t>
      </w:r>
      <w:r w:rsidR="00C474E9">
        <w:rPr>
          <w:sz w:val="16"/>
          <w:lang w:val="en-US"/>
        </w:rPr>
        <w:t>:</w:t>
      </w:r>
      <w:r w:rsidRPr="0049076D">
        <w:rPr>
          <w:sz w:val="16"/>
          <w:lang w:val="en-US"/>
        </w:rPr>
        <w:t xml:space="preserve"> </w:t>
      </w:r>
      <w:hyperlink r:id="rId13" w:history="1">
        <w:r w:rsidRPr="00C474E9">
          <w:rPr>
            <w:rStyle w:val="Hipervnculo"/>
            <w:sz w:val="16"/>
            <w:lang w:val="en-US"/>
          </w:rPr>
          <w:t>dpo.corporacion@eusa.es</w:t>
        </w:r>
      </w:hyperlink>
    </w:p>
    <w:p w14:paraId="3D038F8C" w14:textId="5DD8BD6C" w:rsidR="0049076D" w:rsidRDefault="0049076D" w:rsidP="0049076D">
      <w:pPr>
        <w:spacing w:after="0" w:line="240" w:lineRule="auto"/>
        <w:rPr>
          <w:sz w:val="16"/>
          <w:lang w:val="en-US"/>
        </w:rPr>
      </w:pPr>
      <w:r w:rsidRPr="00C474E9">
        <w:rPr>
          <w:b/>
          <w:bCs/>
          <w:sz w:val="16"/>
          <w:lang w:val="en-US"/>
        </w:rPr>
        <w:t>Purpose</w:t>
      </w:r>
      <w:r w:rsidR="00C474E9">
        <w:rPr>
          <w:sz w:val="16"/>
          <w:lang w:val="en-US"/>
        </w:rPr>
        <w:t xml:space="preserve">: </w:t>
      </w:r>
      <w:r w:rsidRPr="0049076D">
        <w:rPr>
          <w:sz w:val="16"/>
          <w:lang w:val="en-US"/>
        </w:rPr>
        <w:t>Management of the commercial and / or contractual relationship for the provision of the required and / or contracted service.</w:t>
      </w:r>
    </w:p>
    <w:p w14:paraId="5EE7B585" w14:textId="6A0FCBAC" w:rsidR="00C474E9" w:rsidRDefault="00C474E9" w:rsidP="00C474E9">
      <w:pPr>
        <w:spacing w:after="0" w:line="240" w:lineRule="auto"/>
        <w:rPr>
          <w:sz w:val="16"/>
          <w:lang w:val="en-US"/>
        </w:rPr>
      </w:pPr>
      <w:r w:rsidRPr="00C474E9">
        <w:rPr>
          <w:sz w:val="16"/>
          <w:lang w:val="en-US"/>
        </w:rPr>
        <w:t>Sending information and / or institutional, commercial communications and any public or private activity</w:t>
      </w:r>
      <w:r>
        <w:rPr>
          <w:sz w:val="16"/>
          <w:lang w:val="en-US"/>
        </w:rPr>
        <w:t xml:space="preserve"> </w:t>
      </w:r>
      <w:r w:rsidRPr="00C474E9">
        <w:rPr>
          <w:sz w:val="16"/>
          <w:lang w:val="en-US"/>
        </w:rPr>
        <w:t>investee and / or entrusted to C</w:t>
      </w:r>
      <w:r w:rsidR="00550631">
        <w:rPr>
          <w:sz w:val="16"/>
          <w:lang w:val="en-US"/>
        </w:rPr>
        <w:t>HAMBER OF COMMERCE OF SEVILLE</w:t>
      </w:r>
      <w:r w:rsidRPr="00C474E9">
        <w:rPr>
          <w:sz w:val="16"/>
          <w:lang w:val="en-US"/>
        </w:rPr>
        <w:t xml:space="preserve"> by any means</w:t>
      </w:r>
      <w:r>
        <w:rPr>
          <w:sz w:val="16"/>
          <w:lang w:val="en-US"/>
        </w:rPr>
        <w:t>.</w:t>
      </w:r>
    </w:p>
    <w:p w14:paraId="3E4709B8" w14:textId="279323B5" w:rsidR="00550631" w:rsidRDefault="00550631" w:rsidP="00C474E9">
      <w:pPr>
        <w:spacing w:after="0" w:line="240" w:lineRule="auto"/>
        <w:rPr>
          <w:sz w:val="16"/>
          <w:lang w:val="en-US"/>
        </w:rPr>
      </w:pPr>
      <w:r w:rsidRPr="00550631">
        <w:rPr>
          <w:b/>
          <w:bCs/>
          <w:sz w:val="16"/>
          <w:lang w:val="en-US"/>
        </w:rPr>
        <w:t>Legitimation</w:t>
      </w:r>
      <w:r>
        <w:rPr>
          <w:sz w:val="16"/>
          <w:lang w:val="en-US"/>
        </w:rPr>
        <w:t xml:space="preserve">: </w:t>
      </w:r>
      <w:r w:rsidRPr="00550631">
        <w:rPr>
          <w:sz w:val="16"/>
          <w:lang w:val="en-US"/>
        </w:rPr>
        <w:t xml:space="preserve">The legal base for </w:t>
      </w:r>
      <w:r>
        <w:rPr>
          <w:sz w:val="16"/>
          <w:lang w:val="en-US"/>
        </w:rPr>
        <w:t>data processing</w:t>
      </w:r>
      <w:r w:rsidRPr="00550631">
        <w:rPr>
          <w:sz w:val="16"/>
          <w:lang w:val="en-US"/>
        </w:rPr>
        <w:t xml:space="preserve"> is the set of laws and regulations applicable to the relationship that </w:t>
      </w:r>
      <w:r>
        <w:rPr>
          <w:sz w:val="16"/>
          <w:lang w:val="en-US"/>
        </w:rPr>
        <w:t>CHAMBER OF COMMERCE OF SEVILLE</w:t>
      </w:r>
      <w:r w:rsidRPr="00550631">
        <w:rPr>
          <w:sz w:val="16"/>
          <w:lang w:val="en-US"/>
        </w:rPr>
        <w:t xml:space="preserve"> establishes with you</w:t>
      </w:r>
      <w:r>
        <w:rPr>
          <w:sz w:val="16"/>
          <w:lang w:val="en-US"/>
        </w:rPr>
        <w:t>.</w:t>
      </w:r>
    </w:p>
    <w:p w14:paraId="52CDB1A4" w14:textId="5A0EFF58" w:rsidR="00550631" w:rsidRDefault="00550631" w:rsidP="00C474E9">
      <w:pPr>
        <w:spacing w:after="0" w:line="240" w:lineRule="auto"/>
        <w:rPr>
          <w:sz w:val="16"/>
          <w:lang w:val="en-US"/>
        </w:rPr>
      </w:pPr>
      <w:r w:rsidRPr="00550631">
        <w:rPr>
          <w:b/>
          <w:bCs/>
          <w:sz w:val="16"/>
          <w:lang w:val="en-US"/>
        </w:rPr>
        <w:t>Recipients</w:t>
      </w:r>
      <w:r>
        <w:rPr>
          <w:sz w:val="16"/>
          <w:lang w:val="en-US"/>
        </w:rPr>
        <w:t xml:space="preserve">: </w:t>
      </w:r>
      <w:r w:rsidRPr="00550631">
        <w:rPr>
          <w:sz w:val="16"/>
          <w:lang w:val="en-US"/>
        </w:rPr>
        <w:t>Data communications to third parties are not provided, except in compliance with a legal obligation or</w:t>
      </w:r>
      <w:r>
        <w:rPr>
          <w:sz w:val="16"/>
          <w:lang w:val="en-US"/>
        </w:rPr>
        <w:t xml:space="preserve"> </w:t>
      </w:r>
      <w:r w:rsidRPr="00550631">
        <w:rPr>
          <w:sz w:val="16"/>
          <w:lang w:val="en-US"/>
        </w:rPr>
        <w:t>specific service or project requirements.</w:t>
      </w:r>
    </w:p>
    <w:p w14:paraId="0C66C743" w14:textId="747917F2" w:rsidR="00550631" w:rsidRPr="00F96A97" w:rsidRDefault="00550631" w:rsidP="00550631">
      <w:pPr>
        <w:spacing w:after="0" w:line="240" w:lineRule="auto"/>
        <w:rPr>
          <w:sz w:val="16"/>
          <w:lang w:val="en-US"/>
        </w:rPr>
      </w:pPr>
      <w:r w:rsidRPr="00550631">
        <w:rPr>
          <w:b/>
          <w:bCs/>
          <w:sz w:val="16"/>
          <w:lang w:val="en-US"/>
        </w:rPr>
        <w:t>Rights</w:t>
      </w:r>
      <w:r w:rsidRPr="00550631">
        <w:rPr>
          <w:sz w:val="16"/>
          <w:lang w:val="en-US"/>
        </w:rPr>
        <w:t>. You can exercise the rights of access, rectification, deletion, limitation, opposition and portability, as well as</w:t>
      </w:r>
      <w:r>
        <w:rPr>
          <w:sz w:val="16"/>
          <w:lang w:val="en-US"/>
        </w:rPr>
        <w:t xml:space="preserve"> o</w:t>
      </w:r>
      <w:r w:rsidRPr="00550631">
        <w:rPr>
          <w:sz w:val="16"/>
          <w:lang w:val="en-US"/>
        </w:rPr>
        <w:t>ther rights</w:t>
      </w:r>
      <w:r>
        <w:rPr>
          <w:sz w:val="16"/>
          <w:lang w:val="en-US"/>
        </w:rPr>
        <w:t xml:space="preserve"> </w:t>
      </w:r>
      <w:r w:rsidRPr="00550631">
        <w:rPr>
          <w:sz w:val="16"/>
          <w:lang w:val="en-US"/>
        </w:rPr>
        <w:t xml:space="preserve">explained in the Additional Information that you can consult at </w:t>
      </w:r>
      <w:hyperlink r:id="rId14" w:history="1">
        <w:r w:rsidRPr="00550631">
          <w:rPr>
            <w:rStyle w:val="Hipervnculo"/>
            <w:sz w:val="16"/>
            <w:lang w:val="en-US"/>
          </w:rPr>
          <w:t>https://camaradesevilla.com/politica-privacy-2 /</w:t>
        </w:r>
      </w:hyperlink>
    </w:p>
    <w:p w14:paraId="2C185DAE" w14:textId="77777777" w:rsidR="00C474E9" w:rsidRDefault="00C474E9" w:rsidP="00BD5380">
      <w:pPr>
        <w:spacing w:after="120" w:line="240" w:lineRule="auto"/>
        <w:rPr>
          <w:sz w:val="16"/>
          <w:lang w:val="en-US"/>
        </w:rPr>
      </w:pPr>
    </w:p>
    <w:p w14:paraId="26B07281" w14:textId="4D8CA86F" w:rsidR="00834C47" w:rsidRDefault="00FB287B" w:rsidP="006B0FAB">
      <w:pPr>
        <w:ind w:right="119"/>
        <w:jc w:val="both"/>
        <w:rPr>
          <w:sz w:val="16"/>
          <w:lang w:val="en-US"/>
        </w:rPr>
      </w:pPr>
      <w:r w:rsidRPr="00FB287B">
        <w:rPr>
          <w:rFonts w:cstheme="minorHAnsi"/>
          <w:sz w:val="32"/>
          <w:lang w:val="en-US"/>
        </w:rPr>
        <w:t>□</w:t>
      </w:r>
      <w:r>
        <w:rPr>
          <w:rFonts w:cstheme="minorHAnsi"/>
          <w:sz w:val="32"/>
          <w:lang w:val="en-US"/>
        </w:rPr>
        <w:t xml:space="preserve">   </w:t>
      </w:r>
      <w:r w:rsidRPr="00FB287B">
        <w:rPr>
          <w:sz w:val="16"/>
          <w:lang w:val="en-US"/>
        </w:rPr>
        <w:t>I agree to the publication by C</w:t>
      </w:r>
      <w:r w:rsidR="00FB3C92">
        <w:rPr>
          <w:sz w:val="16"/>
          <w:lang w:val="en-US"/>
        </w:rPr>
        <w:t>ulTVET</w:t>
      </w:r>
      <w:r w:rsidRPr="00FB287B">
        <w:rPr>
          <w:sz w:val="16"/>
          <w:lang w:val="en-US"/>
        </w:rPr>
        <w:t xml:space="preserve"> project of photo, audio and video of me taken during project activities and courses</w:t>
      </w:r>
    </w:p>
    <w:p w14:paraId="68C8BAF8" w14:textId="05F6A076" w:rsidR="00B01613" w:rsidRDefault="00B01613" w:rsidP="00B01613">
      <w:pPr>
        <w:ind w:right="119"/>
        <w:jc w:val="both"/>
        <w:rPr>
          <w:rFonts w:cstheme="minorHAnsi"/>
          <w:sz w:val="24"/>
          <w:szCs w:val="24"/>
          <w:lang w:val="en-US"/>
        </w:rPr>
      </w:pPr>
      <w:r w:rsidRPr="00FB287B">
        <w:rPr>
          <w:rFonts w:cstheme="minorHAnsi"/>
          <w:sz w:val="32"/>
          <w:lang w:val="en-US"/>
        </w:rPr>
        <w:t>□</w:t>
      </w:r>
      <w:r>
        <w:rPr>
          <w:rFonts w:cstheme="minorHAnsi"/>
          <w:sz w:val="32"/>
          <w:lang w:val="en-US"/>
        </w:rPr>
        <w:t xml:space="preserve">   </w:t>
      </w:r>
      <w:r w:rsidRPr="00FB287B">
        <w:rPr>
          <w:sz w:val="16"/>
          <w:lang w:val="en-US"/>
        </w:rPr>
        <w:t xml:space="preserve">I agree to </w:t>
      </w:r>
      <w:r>
        <w:rPr>
          <w:sz w:val="16"/>
          <w:lang w:val="en-US"/>
        </w:rPr>
        <w:t>the transfer of my data to the required entities to provide</w:t>
      </w:r>
      <w:bookmarkStart w:id="4" w:name="_GoBack"/>
      <w:bookmarkEnd w:id="4"/>
      <w:r>
        <w:rPr>
          <w:sz w:val="16"/>
          <w:lang w:val="en-US"/>
        </w:rPr>
        <w:t xml:space="preserve"> services object of this project.</w:t>
      </w:r>
    </w:p>
    <w:p w14:paraId="282684FE" w14:textId="77777777" w:rsidR="00B01613" w:rsidRDefault="00B01613" w:rsidP="006B0FAB">
      <w:pPr>
        <w:ind w:right="119"/>
        <w:jc w:val="both"/>
        <w:rPr>
          <w:rFonts w:cstheme="minorHAnsi"/>
          <w:sz w:val="24"/>
          <w:szCs w:val="24"/>
          <w:lang w:val="en-US"/>
        </w:rPr>
      </w:pPr>
    </w:p>
    <w:sectPr w:rsidR="00B01613" w:rsidSect="00834C47">
      <w:headerReference w:type="even" r:id="rId15"/>
      <w:headerReference w:type="default" r:id="rId16"/>
      <w:footerReference w:type="default" r:id="rId17"/>
      <w:footerReference w:type="first" r:id="rId18"/>
      <w:pgSz w:w="11906" w:h="16838"/>
      <w:pgMar w:top="1440" w:right="849" w:bottom="0" w:left="1440" w:header="62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EF9864" w14:textId="77777777" w:rsidR="00ED2022" w:rsidRDefault="00ED2022" w:rsidP="00AE35D1">
      <w:pPr>
        <w:spacing w:after="0" w:line="240" w:lineRule="auto"/>
      </w:pPr>
      <w:r>
        <w:separator/>
      </w:r>
    </w:p>
  </w:endnote>
  <w:endnote w:type="continuationSeparator" w:id="0">
    <w:p w14:paraId="7CE28700" w14:textId="77777777" w:rsidR="00ED2022" w:rsidRDefault="00ED2022" w:rsidP="00AE3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4202BF" w14:textId="77777777" w:rsidR="00973189" w:rsidRDefault="00973189" w:rsidP="00973189">
    <w:pPr>
      <w:pStyle w:val="Piedepgina"/>
      <w:jc w:val="right"/>
      <w:rPr>
        <w:rFonts w:ascii="Calibri" w:eastAsia="Calibri" w:hAnsi="Calibri" w:cs="Times New Roman"/>
        <w:sz w:val="16"/>
        <w:szCs w:val="16"/>
        <w:lang w:val="en-US"/>
      </w:rPr>
    </w:pPr>
    <w:r>
      <w:rPr>
        <w:rFonts w:ascii="Calibri" w:eastAsia="Calibri" w:hAnsi="Calibri" w:cs="Times New Roman"/>
        <w:sz w:val="16"/>
        <w:szCs w:val="16"/>
        <w:lang w:val="en-US"/>
      </w:rPr>
      <w:t xml:space="preserve">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1BEAB4" w14:textId="77777777" w:rsidR="00B57114" w:rsidRDefault="00B57114" w:rsidP="00B57114">
    <w:pPr>
      <w:widowControl w:val="0"/>
      <w:autoSpaceDE w:val="0"/>
      <w:autoSpaceDN w:val="0"/>
      <w:adjustRightInd w:val="0"/>
      <w:spacing w:after="240" w:line="240" w:lineRule="atLeast"/>
      <w:ind w:left="-993" w:right="-99" w:firstLine="142"/>
      <w:jc w:val="center"/>
      <w:rPr>
        <w:rFonts w:ascii="Times New Roman" w:hAnsi="Times New Roman" w:cs="Times New Roman"/>
        <w:lang w:val="en-US"/>
      </w:rPr>
    </w:pPr>
    <w:r>
      <w:rPr>
        <w:noProof/>
        <w:lang w:val="it-IT" w:eastAsia="it-IT"/>
      </w:rPr>
      <w:drawing>
        <wp:inline distT="0" distB="0" distL="0" distR="0" wp14:anchorId="5E7ED3F0" wp14:editId="429598B2">
          <wp:extent cx="1440000" cy="411321"/>
          <wp:effectExtent l="0" t="0" r="0" b="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smus+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113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95362">
      <w:rPr>
        <w:rFonts w:ascii="Calibri" w:hAnsi="Calibri" w:cs="Times New Roman"/>
        <w:sz w:val="16"/>
        <w:szCs w:val="16"/>
        <w:lang w:val="en-US"/>
      </w:rPr>
      <w:t xml:space="preserve">This project has been funded with support from the European Commission. This publication [communication reflects </w:t>
    </w:r>
    <w:r>
      <w:rPr>
        <w:rFonts w:ascii="Calibri" w:hAnsi="Calibri" w:cs="Times New Roman"/>
        <w:sz w:val="16"/>
        <w:szCs w:val="16"/>
        <w:lang w:val="en-US"/>
      </w:rPr>
      <w:t xml:space="preserve">        </w:t>
    </w:r>
    <w:r w:rsidRPr="00095362">
      <w:rPr>
        <w:rFonts w:ascii="Calibri" w:hAnsi="Calibri" w:cs="Times New Roman"/>
        <w:sz w:val="16"/>
        <w:szCs w:val="16"/>
        <w:lang w:val="en-US"/>
      </w:rPr>
      <w:t>the views only of the author, and the Commission cannot be held responsible for any use which may be made of the information contained therein.</w:t>
    </w:r>
  </w:p>
  <w:p w14:paraId="6607DD52" w14:textId="77777777" w:rsidR="00B57114" w:rsidRPr="00B57114" w:rsidRDefault="00B57114">
    <w:pPr>
      <w:pStyle w:val="Piedep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8B4AE7" w14:textId="77777777" w:rsidR="00ED2022" w:rsidRDefault="00ED2022" w:rsidP="00AE35D1">
      <w:pPr>
        <w:spacing w:after="0" w:line="240" w:lineRule="auto"/>
      </w:pPr>
      <w:bookmarkStart w:id="0" w:name="_Hlk3413171"/>
      <w:bookmarkEnd w:id="0"/>
      <w:r>
        <w:separator/>
      </w:r>
    </w:p>
  </w:footnote>
  <w:footnote w:type="continuationSeparator" w:id="0">
    <w:p w14:paraId="5F4D3F90" w14:textId="77777777" w:rsidR="00ED2022" w:rsidRDefault="00ED2022" w:rsidP="00AE3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20188" w14:textId="77777777" w:rsidR="003827BF" w:rsidRDefault="003827BF">
    <w:pPr>
      <w:pStyle w:val="Encabezado"/>
    </w:pPr>
    <w:r>
      <w:rPr>
        <w:rFonts w:cstheme="minorHAnsi"/>
        <w:b/>
        <w:bCs/>
        <w:i/>
        <w:iCs/>
        <w:noProof/>
        <w:sz w:val="24"/>
        <w:szCs w:val="24"/>
        <w:lang w:val="it-IT" w:eastAsia="it-IT"/>
      </w:rPr>
      <w:drawing>
        <wp:anchor distT="0" distB="0" distL="114300" distR="114300" simplePos="0" relativeHeight="251659264" behindDoc="1" locked="1" layoutInCell="1" allowOverlap="1" wp14:anchorId="5ABD53A6" wp14:editId="2C3EFCB8">
          <wp:simplePos x="0" y="0"/>
          <wp:positionH relativeFrom="column">
            <wp:posOffset>-929640</wp:posOffset>
          </wp:positionH>
          <wp:positionV relativeFrom="page">
            <wp:posOffset>-5715</wp:posOffset>
          </wp:positionV>
          <wp:extent cx="7588250" cy="1088136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Word 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250" cy="1088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40261" w14:textId="77777777" w:rsidR="00834C47" w:rsidRDefault="00834C47">
    <w:pPr>
      <w:pStyle w:val="Encabezado"/>
    </w:pPr>
    <w:r>
      <w:rPr>
        <w:noProof/>
        <w:lang w:val="it-IT" w:eastAsia="it-IT"/>
      </w:rPr>
      <w:drawing>
        <wp:anchor distT="0" distB="0" distL="114300" distR="114300" simplePos="0" relativeHeight="251660288" behindDoc="1" locked="0" layoutInCell="1" allowOverlap="1" wp14:anchorId="0771EA86" wp14:editId="383EDBB0">
          <wp:simplePos x="0" y="0"/>
          <wp:positionH relativeFrom="column">
            <wp:posOffset>-975360</wp:posOffset>
          </wp:positionH>
          <wp:positionV relativeFrom="paragraph">
            <wp:posOffset>-365760</wp:posOffset>
          </wp:positionV>
          <wp:extent cx="7650480" cy="10818226"/>
          <wp:effectExtent l="0" t="0" r="7620" b="2540"/>
          <wp:wrapNone/>
          <wp:docPr id="460" name="Picture 4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0" name="Word 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7507" cy="108281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8C187D"/>
    <w:multiLevelType w:val="hybridMultilevel"/>
    <w:tmpl w:val="94D4F51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711797"/>
    <w:multiLevelType w:val="hybridMultilevel"/>
    <w:tmpl w:val="282438D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1E4373"/>
    <w:multiLevelType w:val="hybridMultilevel"/>
    <w:tmpl w:val="BD282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991546"/>
    <w:multiLevelType w:val="hybridMultilevel"/>
    <w:tmpl w:val="8E9ED9D2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ttachedTemplate r:id="rId1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88C"/>
    <w:rsid w:val="000001AC"/>
    <w:rsid w:val="00071962"/>
    <w:rsid w:val="00074A8D"/>
    <w:rsid w:val="00080C9A"/>
    <w:rsid w:val="00084631"/>
    <w:rsid w:val="00093833"/>
    <w:rsid w:val="000961D4"/>
    <w:rsid w:val="000E0E32"/>
    <w:rsid w:val="00113148"/>
    <w:rsid w:val="00117BFD"/>
    <w:rsid w:val="00127565"/>
    <w:rsid w:val="0013515C"/>
    <w:rsid w:val="00151CB8"/>
    <w:rsid w:val="00186733"/>
    <w:rsid w:val="001A3A5A"/>
    <w:rsid w:val="001B0A45"/>
    <w:rsid w:val="001D51D5"/>
    <w:rsid w:val="001F3329"/>
    <w:rsid w:val="00220B38"/>
    <w:rsid w:val="00224E84"/>
    <w:rsid w:val="002305A9"/>
    <w:rsid w:val="002348D1"/>
    <w:rsid w:val="00260766"/>
    <w:rsid w:val="002676E3"/>
    <w:rsid w:val="00292B6A"/>
    <w:rsid w:val="002A7356"/>
    <w:rsid w:val="002C0337"/>
    <w:rsid w:val="002C06A7"/>
    <w:rsid w:val="002E3895"/>
    <w:rsid w:val="00305CF7"/>
    <w:rsid w:val="0030669B"/>
    <w:rsid w:val="00380815"/>
    <w:rsid w:val="003827BF"/>
    <w:rsid w:val="003A23F7"/>
    <w:rsid w:val="003C0433"/>
    <w:rsid w:val="0043496E"/>
    <w:rsid w:val="00437087"/>
    <w:rsid w:val="0046665C"/>
    <w:rsid w:val="0049076D"/>
    <w:rsid w:val="004E3107"/>
    <w:rsid w:val="004E398E"/>
    <w:rsid w:val="004F166A"/>
    <w:rsid w:val="00511E24"/>
    <w:rsid w:val="00532F45"/>
    <w:rsid w:val="005403ED"/>
    <w:rsid w:val="0054286B"/>
    <w:rsid w:val="005450D4"/>
    <w:rsid w:val="00550631"/>
    <w:rsid w:val="005A265B"/>
    <w:rsid w:val="005D6AFF"/>
    <w:rsid w:val="00604C93"/>
    <w:rsid w:val="006231D4"/>
    <w:rsid w:val="00633428"/>
    <w:rsid w:val="00673AF5"/>
    <w:rsid w:val="006B0FAB"/>
    <w:rsid w:val="006D3A04"/>
    <w:rsid w:val="007252E8"/>
    <w:rsid w:val="00767E5D"/>
    <w:rsid w:val="00786C25"/>
    <w:rsid w:val="0079328F"/>
    <w:rsid w:val="007E2F2E"/>
    <w:rsid w:val="007E5849"/>
    <w:rsid w:val="007F7E3F"/>
    <w:rsid w:val="00805E88"/>
    <w:rsid w:val="008215B3"/>
    <w:rsid w:val="00834C47"/>
    <w:rsid w:val="00845A2D"/>
    <w:rsid w:val="008A7E0A"/>
    <w:rsid w:val="008B4F13"/>
    <w:rsid w:val="008C70EA"/>
    <w:rsid w:val="008E2104"/>
    <w:rsid w:val="008E2765"/>
    <w:rsid w:val="008E3189"/>
    <w:rsid w:val="008E5863"/>
    <w:rsid w:val="008E7910"/>
    <w:rsid w:val="009044AF"/>
    <w:rsid w:val="00906DB0"/>
    <w:rsid w:val="00920D0A"/>
    <w:rsid w:val="00925D35"/>
    <w:rsid w:val="00932274"/>
    <w:rsid w:val="0095677B"/>
    <w:rsid w:val="00973189"/>
    <w:rsid w:val="009A182A"/>
    <w:rsid w:val="009C3915"/>
    <w:rsid w:val="009D0CA6"/>
    <w:rsid w:val="009D316A"/>
    <w:rsid w:val="00A0188C"/>
    <w:rsid w:val="00A06ED0"/>
    <w:rsid w:val="00A07623"/>
    <w:rsid w:val="00A31D27"/>
    <w:rsid w:val="00A40022"/>
    <w:rsid w:val="00A46098"/>
    <w:rsid w:val="00A560B1"/>
    <w:rsid w:val="00A62B64"/>
    <w:rsid w:val="00A702C5"/>
    <w:rsid w:val="00A87A62"/>
    <w:rsid w:val="00A925ED"/>
    <w:rsid w:val="00AB01E4"/>
    <w:rsid w:val="00AC0AB3"/>
    <w:rsid w:val="00AC256C"/>
    <w:rsid w:val="00AE18C8"/>
    <w:rsid w:val="00AE35D1"/>
    <w:rsid w:val="00AE4F85"/>
    <w:rsid w:val="00AF6C4D"/>
    <w:rsid w:val="00B01613"/>
    <w:rsid w:val="00B14C20"/>
    <w:rsid w:val="00B27F19"/>
    <w:rsid w:val="00B36F87"/>
    <w:rsid w:val="00B57114"/>
    <w:rsid w:val="00B72453"/>
    <w:rsid w:val="00B77421"/>
    <w:rsid w:val="00B86609"/>
    <w:rsid w:val="00B87ED6"/>
    <w:rsid w:val="00B97ADB"/>
    <w:rsid w:val="00BD5380"/>
    <w:rsid w:val="00BD7CD5"/>
    <w:rsid w:val="00BE0BAD"/>
    <w:rsid w:val="00C04B7C"/>
    <w:rsid w:val="00C065F7"/>
    <w:rsid w:val="00C23D45"/>
    <w:rsid w:val="00C34EA3"/>
    <w:rsid w:val="00C44B10"/>
    <w:rsid w:val="00C474E9"/>
    <w:rsid w:val="00C5170E"/>
    <w:rsid w:val="00C624E6"/>
    <w:rsid w:val="00C63D2E"/>
    <w:rsid w:val="00C661DD"/>
    <w:rsid w:val="00C67FF4"/>
    <w:rsid w:val="00C852A3"/>
    <w:rsid w:val="00C86F55"/>
    <w:rsid w:val="00CA150A"/>
    <w:rsid w:val="00CC5ADB"/>
    <w:rsid w:val="00CE5E61"/>
    <w:rsid w:val="00CF040F"/>
    <w:rsid w:val="00D158BD"/>
    <w:rsid w:val="00D229C9"/>
    <w:rsid w:val="00D811CB"/>
    <w:rsid w:val="00D93A77"/>
    <w:rsid w:val="00DC2A6D"/>
    <w:rsid w:val="00DC43BA"/>
    <w:rsid w:val="00DD6E44"/>
    <w:rsid w:val="00DE2084"/>
    <w:rsid w:val="00DE7A83"/>
    <w:rsid w:val="00E5219E"/>
    <w:rsid w:val="00E56F24"/>
    <w:rsid w:val="00E60CC9"/>
    <w:rsid w:val="00E74F7B"/>
    <w:rsid w:val="00EB03D1"/>
    <w:rsid w:val="00ED2022"/>
    <w:rsid w:val="00EF113F"/>
    <w:rsid w:val="00EF1A93"/>
    <w:rsid w:val="00F016D3"/>
    <w:rsid w:val="00F20B8E"/>
    <w:rsid w:val="00F64E5A"/>
    <w:rsid w:val="00F734C9"/>
    <w:rsid w:val="00F92252"/>
    <w:rsid w:val="00F95EEB"/>
    <w:rsid w:val="00F96A97"/>
    <w:rsid w:val="00FB287B"/>
    <w:rsid w:val="00FB3768"/>
    <w:rsid w:val="00FB3C92"/>
    <w:rsid w:val="00FC4641"/>
    <w:rsid w:val="00FE7E17"/>
    <w:rsid w:val="00FF2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509252"/>
  <w15:docId w15:val="{12430BAE-FDB9-417B-A202-C227D0143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F040F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E586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702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02C5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E35D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35D1"/>
  </w:style>
  <w:style w:type="paragraph" w:styleId="Piedepgina">
    <w:name w:val="footer"/>
    <w:basedOn w:val="Normal"/>
    <w:link w:val="PiedepginaCar"/>
    <w:uiPriority w:val="99"/>
    <w:unhideWhenUsed/>
    <w:rsid w:val="00AE35D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35D1"/>
  </w:style>
  <w:style w:type="paragraph" w:styleId="Ttulo">
    <w:name w:val="Title"/>
    <w:basedOn w:val="Normal"/>
    <w:next w:val="Normal"/>
    <w:link w:val="TtuloCar"/>
    <w:uiPriority w:val="10"/>
    <w:qFormat/>
    <w:rsid w:val="008E586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E58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2Car">
    <w:name w:val="Título 2 Car"/>
    <w:basedOn w:val="Fuentedeprrafopredeter"/>
    <w:link w:val="Ttulo2"/>
    <w:uiPriority w:val="9"/>
    <w:rsid w:val="008E586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FB37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BE0BAD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624E6"/>
    <w:pPr>
      <w:ind w:left="720"/>
      <w:contextualSpacing/>
    </w:pPr>
    <w:rPr>
      <w:lang w:val="it-IT"/>
    </w:rPr>
  </w:style>
  <w:style w:type="character" w:styleId="Mencinsinresolver">
    <w:name w:val="Unresolved Mention"/>
    <w:basedOn w:val="Fuentedeprrafopredeter"/>
    <w:uiPriority w:val="99"/>
    <w:semiHidden/>
    <w:unhideWhenUsed/>
    <w:rsid w:val="00C474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dpo.corporacion@eusa.es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cultvet.e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ultvet.eu" TargetMode="External"/><Relationship Id="rId14" Type="http://schemas.openxmlformats.org/officeDocument/2006/relationships/hyperlink" Target="https://camaradesevilla.com/politica-privacy-2%20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igoni\Downloads\CulVet%20Word%202.dotx" TargetMode="External"/></Relationships>
</file>

<file path=word/theme/theme1.xml><?xml version="1.0" encoding="utf-8"?>
<a:theme xmlns:a="http://schemas.openxmlformats.org/drawingml/2006/main" name="Theme1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F26EA7-36A7-4D9C-9CCF-CFF2031C3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CulVet Word 2</Template>
  <TotalTime>52</TotalTime>
  <Pages>2</Pages>
  <Words>410</Words>
  <Characters>2261</Characters>
  <Application>Microsoft Office Word</Application>
  <DocSecurity>0</DocSecurity>
  <Lines>18</Lines>
  <Paragraphs>5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Sotiris Christoforou</dc:creator>
  <cp:keywords/>
  <dc:description/>
  <cp:lastModifiedBy>Carmen Fernández</cp:lastModifiedBy>
  <cp:revision>4</cp:revision>
  <cp:lastPrinted>2019-04-28T18:05:00Z</cp:lastPrinted>
  <dcterms:created xsi:type="dcterms:W3CDTF">2019-09-16T06:57:00Z</dcterms:created>
  <dcterms:modified xsi:type="dcterms:W3CDTF">2019-09-16T12:22:00Z</dcterms:modified>
</cp:coreProperties>
</file>